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920" w:type="dxa"/>
        <w:tblInd w:w="-144" w:type="dxa"/>
        <w:tblBorders>
          <w:top w:val="none" w:sz="0" w:space="0" w:color="auto"/>
          <w:left w:val="none" w:sz="0" w:space="0" w:color="auto"/>
          <w:bottom w:val="single" w:sz="8" w:space="0" w:color="CCCCCC" w:themeColor="background2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4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7920"/>
      </w:tblGrid>
      <w:tr w:rsidR="00B469A5" w14:paraId="58DAACF1" w14:textId="77777777">
        <w:trPr>
          <w:trHeight w:val="1173"/>
        </w:trPr>
        <w:tc>
          <w:tcPr>
            <w:tcW w:w="7920" w:type="dxa"/>
            <w:tcBorders>
              <w:bottom w:val="single" w:sz="8" w:space="0" w:color="CCCCCC" w:themeColor="background2"/>
            </w:tcBorders>
          </w:tcPr>
          <w:p w14:paraId="6D590130" w14:textId="77777777" w:rsidR="00B469A5" w:rsidRDefault="00FC18BD">
            <w:pPr>
              <w:pStyle w:val="CompanyName"/>
              <w:rPr>
                <w:color w:val="auto"/>
              </w:rPr>
            </w:pPr>
            <w:r w:rsidRPr="00FC18BD">
              <w:rPr>
                <w:color w:val="auto"/>
              </w:rPr>
              <w:t>Kipawa Lodge</w:t>
            </w:r>
          </w:p>
          <w:p w14:paraId="0EF7F0B9" w14:textId="196E7402" w:rsidR="00FC18BD" w:rsidRPr="00FC18BD" w:rsidRDefault="00FC18BD" w:rsidP="00FC18BD">
            <w:r>
              <w:t>www.kipawalodge.com</w:t>
            </w:r>
          </w:p>
        </w:tc>
      </w:tr>
      <w:tr w:rsidR="00B469A5" w14:paraId="4A67878D" w14:textId="77777777">
        <w:trPr>
          <w:trHeight w:hRule="exact" w:val="875"/>
        </w:trPr>
        <w:tc>
          <w:tcPr>
            <w:tcW w:w="7920" w:type="dxa"/>
            <w:tcBorders>
              <w:top w:val="single" w:sz="8" w:space="0" w:color="CCCCCC" w:themeColor="background2"/>
              <w:bottom w:val="nil"/>
            </w:tcBorders>
          </w:tcPr>
          <w:p w14:paraId="58297B2E" w14:textId="39AF9328" w:rsidR="00B469A5" w:rsidRDefault="00B469A5">
            <w:pPr>
              <w:pStyle w:val="Header"/>
            </w:pPr>
          </w:p>
        </w:tc>
      </w:tr>
    </w:tbl>
    <w:p w14:paraId="6B7014A1" w14:textId="4B29DD74" w:rsidR="00156058" w:rsidRPr="006B12E2" w:rsidRDefault="00156058" w:rsidP="0014089C">
      <w:pPr>
        <w:pStyle w:val="Date"/>
        <w:spacing w:before="0"/>
        <w:rPr>
          <w:b/>
          <w:bCs w:val="0"/>
          <w:color w:val="auto"/>
          <w:sz w:val="32"/>
          <w:szCs w:val="32"/>
        </w:rPr>
      </w:pPr>
      <w:r>
        <w:rPr>
          <w:b/>
          <w:bCs w:val="0"/>
          <w:color w:val="auto"/>
        </w:rPr>
        <w:t xml:space="preserve"> </w:t>
      </w:r>
      <w:r w:rsidR="000F753A">
        <w:rPr>
          <w:b/>
          <w:bCs w:val="0"/>
          <w:color w:val="auto"/>
          <w:sz w:val="32"/>
          <w:szCs w:val="32"/>
          <w:u w:val="single"/>
        </w:rPr>
        <w:t>Cottage Rental What to Bring</w:t>
      </w:r>
    </w:p>
    <w:p w14:paraId="06F50097" w14:textId="5FA8BC88" w:rsidR="00156058" w:rsidRPr="00B63D31" w:rsidRDefault="006B12E2" w:rsidP="00156058">
      <w:pPr>
        <w:rPr>
          <w:b/>
          <w:bCs/>
          <w:sz w:val="20"/>
          <w:szCs w:val="20"/>
          <w:lang w:eastAsia="en-US"/>
        </w:rPr>
      </w:pPr>
      <w:r w:rsidRPr="00B63D31">
        <w:rPr>
          <w:b/>
          <w:bCs/>
          <w:sz w:val="20"/>
          <w:szCs w:val="20"/>
          <w:lang w:eastAsia="en-US"/>
        </w:rPr>
        <w:t>What to pack</w:t>
      </w:r>
    </w:p>
    <w:p w14:paraId="69BCE41E" w14:textId="30C46BAF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Fishing Gear</w:t>
      </w:r>
    </w:p>
    <w:p w14:paraId="7A63F8EE" w14:textId="6386546D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Clothing suitable for all weather</w:t>
      </w:r>
    </w:p>
    <w:p w14:paraId="3361C366" w14:textId="5388ABF9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Rain Gear</w:t>
      </w:r>
    </w:p>
    <w:p w14:paraId="3D3A4B52" w14:textId="123A0880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Camera</w:t>
      </w:r>
    </w:p>
    <w:p w14:paraId="5764C09C" w14:textId="65B3B1EC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Repellent</w:t>
      </w:r>
    </w:p>
    <w:p w14:paraId="39BD8A7E" w14:textId="5556AB9D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Sunscreen</w:t>
      </w:r>
    </w:p>
    <w:p w14:paraId="79028DA8" w14:textId="03CC2199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Toiletries</w:t>
      </w:r>
    </w:p>
    <w:p w14:paraId="4931A0FB" w14:textId="1815A663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Medications</w:t>
      </w:r>
    </w:p>
    <w:p w14:paraId="119CEDC6" w14:textId="62429B16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Flashlight</w:t>
      </w:r>
    </w:p>
    <w:p w14:paraId="304494E7" w14:textId="5EA0FAB7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Cooler to transport fish</w:t>
      </w:r>
    </w:p>
    <w:p w14:paraId="60BF35D7" w14:textId="48460085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Drinking water</w:t>
      </w:r>
    </w:p>
    <w:p w14:paraId="408ECD1A" w14:textId="23D981FD" w:rsidR="00156058" w:rsidRPr="00B63D31" w:rsidRDefault="00156058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Dish soap, pot scrubber, dish towel</w:t>
      </w:r>
      <w:r w:rsidR="006B12E2" w:rsidRPr="00B63D31">
        <w:rPr>
          <w:sz w:val="20"/>
          <w:szCs w:val="20"/>
          <w:lang w:eastAsia="en-US"/>
        </w:rPr>
        <w:t>s</w:t>
      </w:r>
      <w:r w:rsidRPr="00B63D31">
        <w:rPr>
          <w:sz w:val="20"/>
          <w:szCs w:val="20"/>
          <w:lang w:eastAsia="en-US"/>
        </w:rPr>
        <w:t xml:space="preserve"> and cloths</w:t>
      </w:r>
    </w:p>
    <w:p w14:paraId="238509EB" w14:textId="5F75EDB3" w:rsidR="00156058" w:rsidRPr="00B63D31" w:rsidRDefault="006B12E2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Freezer bags</w:t>
      </w:r>
    </w:p>
    <w:p w14:paraId="4A2CC591" w14:textId="29B04FC8" w:rsidR="006B12E2" w:rsidRPr="00B63D31" w:rsidRDefault="006B12E2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Paper towels</w:t>
      </w:r>
    </w:p>
    <w:p w14:paraId="6BF185A5" w14:textId="40B1FFFC" w:rsidR="006B12E2" w:rsidRPr="00B63D31" w:rsidRDefault="006B12E2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Sleeping bag and pillow</w:t>
      </w:r>
    </w:p>
    <w:p w14:paraId="07B630A8" w14:textId="2F9ACD5B" w:rsidR="006B12E2" w:rsidRPr="00B63D31" w:rsidRDefault="006B12E2" w:rsidP="0015605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Bath towels</w:t>
      </w:r>
    </w:p>
    <w:p w14:paraId="7DEF475F" w14:textId="069754D7" w:rsidR="006B12E2" w:rsidRPr="00E51938" w:rsidRDefault="006B12E2" w:rsidP="00E51938">
      <w:pPr>
        <w:pStyle w:val="ListParagraph"/>
        <w:numPr>
          <w:ilvl w:val="0"/>
          <w:numId w:val="1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Filet kn</w:t>
      </w:r>
      <w:r w:rsidR="00E51938">
        <w:rPr>
          <w:sz w:val="20"/>
          <w:szCs w:val="20"/>
          <w:lang w:eastAsia="en-US"/>
        </w:rPr>
        <w:t>ife</w:t>
      </w:r>
    </w:p>
    <w:p w14:paraId="2C05F61C" w14:textId="7BBF4D76" w:rsidR="00EA514D" w:rsidRPr="00EA514D" w:rsidRDefault="006B12E2" w:rsidP="00EA514D">
      <w:pPr>
        <w:rPr>
          <w:b/>
          <w:bCs/>
          <w:sz w:val="20"/>
          <w:szCs w:val="20"/>
          <w:u w:val="single"/>
          <w:lang w:eastAsia="en-US"/>
        </w:rPr>
      </w:pPr>
      <w:r w:rsidRPr="00B63D31">
        <w:rPr>
          <w:b/>
          <w:bCs/>
          <w:sz w:val="20"/>
          <w:szCs w:val="20"/>
          <w:u w:val="single"/>
          <w:lang w:eastAsia="en-US"/>
        </w:rPr>
        <w:t>What we Supp</w:t>
      </w:r>
      <w:r w:rsidR="00EA514D">
        <w:rPr>
          <w:b/>
          <w:bCs/>
          <w:sz w:val="20"/>
          <w:szCs w:val="20"/>
          <w:u w:val="single"/>
          <w:lang w:eastAsia="en-US"/>
        </w:rPr>
        <w:t>ly</w:t>
      </w:r>
    </w:p>
    <w:p w14:paraId="56EC2911" w14:textId="0B0C0CE8" w:rsidR="006B12E2" w:rsidRPr="00B63D31" w:rsidRDefault="006B12E2" w:rsidP="006B12E2">
      <w:pPr>
        <w:pStyle w:val="ListParagraph"/>
        <w:numPr>
          <w:ilvl w:val="0"/>
          <w:numId w:val="2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Garbage bags</w:t>
      </w:r>
    </w:p>
    <w:p w14:paraId="6857E7C3" w14:textId="49D02D56" w:rsidR="006B12E2" w:rsidRPr="00B63D31" w:rsidRDefault="006B12E2" w:rsidP="006B12E2">
      <w:pPr>
        <w:pStyle w:val="ListParagraph"/>
        <w:numPr>
          <w:ilvl w:val="0"/>
          <w:numId w:val="2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Firewood</w:t>
      </w:r>
    </w:p>
    <w:p w14:paraId="5268200C" w14:textId="750B9808" w:rsidR="006B12E2" w:rsidRDefault="006B12E2" w:rsidP="006B12E2">
      <w:pPr>
        <w:pStyle w:val="ListParagraph"/>
        <w:numPr>
          <w:ilvl w:val="0"/>
          <w:numId w:val="2"/>
        </w:numPr>
        <w:rPr>
          <w:sz w:val="20"/>
          <w:szCs w:val="20"/>
          <w:lang w:eastAsia="en-US"/>
        </w:rPr>
      </w:pPr>
      <w:r w:rsidRPr="00B63D31">
        <w:rPr>
          <w:sz w:val="20"/>
          <w:szCs w:val="20"/>
          <w:lang w:eastAsia="en-US"/>
        </w:rPr>
        <w:t>Toilet paper</w:t>
      </w:r>
    </w:p>
    <w:p w14:paraId="58D467F6" w14:textId="1D218882" w:rsidR="00EA514D" w:rsidRPr="00B63D31" w:rsidRDefault="00EA514D" w:rsidP="006B12E2">
      <w:pPr>
        <w:pStyle w:val="ListParagraph"/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Parking for your boat</w:t>
      </w:r>
    </w:p>
    <w:p w14:paraId="37093D51" w14:textId="4AFD7F27" w:rsidR="002E60A3" w:rsidRDefault="002E60A3" w:rsidP="0014089C">
      <w:pPr>
        <w:pStyle w:val="ContactInfo"/>
      </w:pPr>
    </w:p>
    <w:sectPr w:rsidR="002E60A3" w:rsidSect="006B12E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080" w:footer="7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79249" w14:textId="77777777" w:rsidR="00860DFB" w:rsidRDefault="00860DFB">
      <w:pPr>
        <w:spacing w:after="0" w:line="240" w:lineRule="auto"/>
      </w:pPr>
      <w:r>
        <w:separator/>
      </w:r>
    </w:p>
  </w:endnote>
  <w:endnote w:type="continuationSeparator" w:id="0">
    <w:p w14:paraId="19E02D10" w14:textId="77777777" w:rsidR="00860DFB" w:rsidRDefault="0086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849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58368" w14:textId="77777777" w:rsidR="00B469A5" w:rsidRDefault="00694CB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239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Style w:val="Emphasis"/>
            <w:noProof/>
            <w:lang w:eastAsia="en-US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678A57" wp14:editId="0E32F3B1">
                  <wp:simplePos x="0" y="0"/>
                  <wp:positionH relativeFrom="page">
                    <wp:posOffset>685800</wp:posOffset>
                  </wp:positionH>
                  <wp:positionV relativeFrom="page">
                    <wp:posOffset>9144000</wp:posOffset>
                  </wp:positionV>
                  <wp:extent cx="5029200" cy="0"/>
                  <wp:effectExtent l="0" t="0" r="19050" b="19050"/>
                  <wp:wrapNone/>
                  <wp:docPr id="9" name="Straight Connector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0292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D8D2CC3" id="Straight Connector 9" o:spid="_x0000_s1026" alt="&quot;&quot;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10in" to="450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" strokecolor="#ccc [3214]" strokeweight="1pt">
                  <v:stroke joinstyle="miter"/>
                  <w10:wrap anchorx="page" anchory="page"/>
                </v:lin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2374" w14:textId="01457442" w:rsidR="00B469A5" w:rsidRDefault="00FC18BD">
    <w:pPr>
      <w:pStyle w:val="Footer"/>
      <w:rPr>
        <w:rStyle w:val="Emphasis"/>
        <w:lang w:val="en-CA"/>
      </w:rPr>
    </w:pPr>
    <w:r w:rsidRPr="00FC18BD">
      <w:rPr>
        <w:rStyle w:val="Emphasis"/>
        <w:lang w:val="en-CA"/>
      </w:rPr>
      <w:t>1</w:t>
    </w:r>
    <w:r w:rsidR="00694CB6">
      <w:rPr>
        <w:rStyle w:val="Emphasis"/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BD26C5" wp14:editId="33853C51">
              <wp:simplePos x="0" y="0"/>
              <wp:positionH relativeFrom="page">
                <wp:posOffset>685800</wp:posOffset>
              </wp:positionH>
              <wp:positionV relativeFrom="page">
                <wp:posOffset>9144000</wp:posOffset>
              </wp:positionV>
              <wp:extent cx="5029200" cy="0"/>
              <wp:effectExtent l="0" t="0" r="19050" b="19050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7843BB" id="Straight Connector 6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10in" to="450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" strokecolor="#ccc [3214]" strokeweight="1pt">
              <v:stroke joinstyle="miter"/>
              <w10:wrap anchorx="page" anchory="page"/>
            </v:line>
          </w:pict>
        </mc:Fallback>
      </mc:AlternateContent>
    </w:r>
    <w:r w:rsidRPr="00FC18BD">
      <w:rPr>
        <w:rStyle w:val="Emphasis"/>
        <w:lang w:val="en-CA"/>
      </w:rPr>
      <w:t>042 Cook Drive, Midland, Ontario, L</w:t>
    </w:r>
    <w:r>
      <w:rPr>
        <w:rStyle w:val="Emphasis"/>
        <w:lang w:val="en-CA"/>
      </w:rPr>
      <w:t>4R 0E4</w:t>
    </w:r>
  </w:p>
  <w:p w14:paraId="6089AB44" w14:textId="05730D42" w:rsidR="00FC18BD" w:rsidRPr="00FC18BD" w:rsidRDefault="00FC18BD">
    <w:pPr>
      <w:pStyle w:val="Footer"/>
      <w:rPr>
        <w:iCs/>
        <w:color w:val="000000" w:themeColor="text1"/>
        <w:lang w:val="en-CA"/>
      </w:rPr>
    </w:pPr>
    <w:r>
      <w:rPr>
        <w:rStyle w:val="Emphasis"/>
        <w:lang w:val="en-CA"/>
      </w:rPr>
      <w:t xml:space="preserve">1-877-454-7292, </w:t>
    </w:r>
    <w:hyperlink r:id="rId1" w:history="1">
      <w:r w:rsidRPr="00944D4E">
        <w:rPr>
          <w:rStyle w:val="Hyperlink"/>
          <w:lang w:val="en-CA"/>
        </w:rPr>
        <w:t>info@kipawalodge.com</w:t>
      </w:r>
    </w:hyperlink>
    <w:r>
      <w:rPr>
        <w:rStyle w:val="Emphasis"/>
        <w:lang w:val="en-CA"/>
      </w:rPr>
      <w:t xml:space="preserve">,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AE3C4" w14:textId="77777777" w:rsidR="00860DFB" w:rsidRDefault="00860DFB">
      <w:pPr>
        <w:spacing w:after="0" w:line="240" w:lineRule="auto"/>
      </w:pPr>
      <w:r>
        <w:separator/>
      </w:r>
    </w:p>
  </w:footnote>
  <w:footnote w:type="continuationSeparator" w:id="0">
    <w:p w14:paraId="4C47C5E0" w14:textId="77777777" w:rsidR="00860DFB" w:rsidRDefault="00860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7920" w:type="dxa"/>
      <w:tblInd w:w="-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8" w:type="dxa"/>
        <w:left w:w="144" w:type="dxa"/>
        <w:right w:w="0" w:type="dxa"/>
      </w:tblCellMar>
      <w:tblLook w:val="04A0" w:firstRow="1" w:lastRow="0" w:firstColumn="1" w:lastColumn="0" w:noHBand="0" w:noVBand="1"/>
      <w:tblDescription w:val="Header layout table"/>
    </w:tblPr>
    <w:tblGrid>
      <w:gridCol w:w="7920"/>
    </w:tblGrid>
    <w:tr w:rsidR="00B469A5" w14:paraId="17DCCDEE" w14:textId="77777777">
      <w:trPr>
        <w:trHeight w:val="576"/>
      </w:trPr>
      <w:tc>
        <w:tcPr>
          <w:tcW w:w="7920" w:type="dxa"/>
        </w:tcPr>
        <w:p w14:paraId="14262EC4" w14:textId="77777777" w:rsidR="00B469A5" w:rsidRDefault="00B469A5">
          <w:pPr>
            <w:pStyle w:val="Header"/>
          </w:pPr>
        </w:p>
      </w:tc>
    </w:tr>
  </w:tbl>
  <w:p w14:paraId="0CD4CF56" w14:textId="77777777" w:rsidR="00B469A5" w:rsidRDefault="00694CB6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56315F" wp14:editId="4CB0F303">
              <wp:simplePos x="0" y="0"/>
              <wp:positionH relativeFrom="page">
                <wp:posOffset>685800</wp:posOffset>
              </wp:positionH>
              <wp:positionV relativeFrom="page">
                <wp:posOffset>685800</wp:posOffset>
              </wp:positionV>
              <wp:extent cx="6400800" cy="0"/>
              <wp:effectExtent l="0" t="38100" r="57150" b="57150"/>
              <wp:wrapNone/>
              <wp:docPr id="1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952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4CDC5A" id="Straight Connector 1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54pt" to="55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" strokecolor="#333 [3215]" strokeweight="7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84BF" w14:textId="77777777" w:rsidR="00B469A5" w:rsidRDefault="00694CB6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BB76BC" wp14:editId="59C6F54B">
              <wp:simplePos x="0" y="0"/>
              <wp:positionH relativeFrom="page">
                <wp:posOffset>685800</wp:posOffset>
              </wp:positionH>
              <wp:positionV relativeFrom="page">
                <wp:posOffset>685800</wp:posOffset>
              </wp:positionV>
              <wp:extent cx="6400800" cy="0"/>
              <wp:effectExtent l="0" t="38100" r="57150" b="57150"/>
              <wp:wrapNone/>
              <wp:docPr id="8" name="Straight Connector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952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DD3F71" id="Straight Connector 8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54pt" to="55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" strokecolor="#333 [3215]" strokeweight="7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82BF7"/>
    <w:multiLevelType w:val="hybridMultilevel"/>
    <w:tmpl w:val="D8163F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84D48"/>
    <w:multiLevelType w:val="hybridMultilevel"/>
    <w:tmpl w:val="F7588A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571430">
    <w:abstractNumId w:val="0"/>
  </w:num>
  <w:num w:numId="2" w16cid:durableId="1037511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BD"/>
    <w:rsid w:val="000F753A"/>
    <w:rsid w:val="0014089C"/>
    <w:rsid w:val="00156058"/>
    <w:rsid w:val="001F0551"/>
    <w:rsid w:val="00292C5A"/>
    <w:rsid w:val="002E60A3"/>
    <w:rsid w:val="00387239"/>
    <w:rsid w:val="004748D6"/>
    <w:rsid w:val="00694CB6"/>
    <w:rsid w:val="006B12E2"/>
    <w:rsid w:val="00757C59"/>
    <w:rsid w:val="00780A23"/>
    <w:rsid w:val="007B2AB6"/>
    <w:rsid w:val="007D711A"/>
    <w:rsid w:val="00860DFB"/>
    <w:rsid w:val="00A3528E"/>
    <w:rsid w:val="00A54F82"/>
    <w:rsid w:val="00A92704"/>
    <w:rsid w:val="00B469A5"/>
    <w:rsid w:val="00B63D31"/>
    <w:rsid w:val="00C174D5"/>
    <w:rsid w:val="00CE4C46"/>
    <w:rsid w:val="00DC0B5F"/>
    <w:rsid w:val="00E51938"/>
    <w:rsid w:val="00E9251B"/>
    <w:rsid w:val="00EA514D"/>
    <w:rsid w:val="00FB3951"/>
    <w:rsid w:val="00FC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4B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33333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after="480"/>
      <w:outlineLvl w:val="1"/>
    </w:pPr>
    <w:rPr>
      <w:rFonts w:cstheme="majorBidi"/>
      <w:color w:val="333333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B42C1A" w:themeColor="accent1" w:themeShade="BF"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333333" w:themeColor="tex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line="240" w:lineRule="auto"/>
      <w:outlineLvl w:val="5"/>
    </w:pPr>
    <w:rPr>
      <w:rFonts w:cstheme="majorBidi"/>
      <w:color w:val="B42C1A" w:themeColor="accent1" w:themeShade="BF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333333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B42C1A" w:themeColor="accent1" w:themeShade="BF"/>
      <w:spacing w:val="0"/>
    </w:rPr>
  </w:style>
  <w:style w:type="paragraph" w:customStyle="1" w:styleId="ContactInfo">
    <w:name w:val="Contact Info"/>
    <w:basedOn w:val="Normal"/>
    <w:uiPriority w:val="2"/>
    <w:unhideWhenUsed/>
    <w:qFormat/>
    <w:pPr>
      <w:spacing w:before="360" w:after="360"/>
      <w:contextualSpacing/>
    </w:pPr>
    <w:rPr>
      <w:color w:val="595959" w:themeColor="text1" w:themeTint="A6"/>
      <w:sz w:val="22"/>
      <w:szCs w:val="20"/>
      <w:lang w:eastAsia="en-US"/>
    </w:r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720" w:after="0" w:line="240" w:lineRule="auto"/>
    </w:pPr>
    <w:rPr>
      <w:bCs/>
      <w:szCs w:val="18"/>
      <w:lang w:eastAsia="en-US"/>
    </w:rPr>
  </w:style>
  <w:style w:type="character" w:customStyle="1" w:styleId="ClosingChar">
    <w:name w:val="Closing Char"/>
    <w:basedOn w:val="DefaultParagraphFont"/>
    <w:link w:val="Closing"/>
    <w:uiPriority w:val="5"/>
    <w:rPr>
      <w:bCs/>
      <w:szCs w:val="18"/>
      <w:lang w:eastAsia="en-US"/>
    </w:rPr>
  </w:style>
  <w:style w:type="paragraph" w:styleId="Date">
    <w:name w:val="Date"/>
    <w:basedOn w:val="Normal"/>
    <w:next w:val="Normal"/>
    <w:link w:val="DateChar"/>
    <w:uiPriority w:val="1"/>
    <w:unhideWhenUsed/>
    <w:qFormat/>
    <w:pPr>
      <w:spacing w:before="540" w:after="360" w:line="240" w:lineRule="auto"/>
      <w:contextualSpacing/>
    </w:pPr>
    <w:rPr>
      <w:bCs/>
      <w:color w:val="B42C1A" w:themeColor="accent1" w:themeShade="BF"/>
      <w:sz w:val="22"/>
      <w:szCs w:val="18"/>
      <w:lang w:eastAsia="en-US"/>
    </w:rPr>
  </w:style>
  <w:style w:type="character" w:customStyle="1" w:styleId="DateChar">
    <w:name w:val="Date Char"/>
    <w:basedOn w:val="DefaultParagraphFont"/>
    <w:link w:val="Date"/>
    <w:uiPriority w:val="1"/>
    <w:rPr>
      <w:bCs/>
      <w:color w:val="B42C1A" w:themeColor="accent1" w:themeShade="BF"/>
      <w:sz w:val="22"/>
      <w:szCs w:val="18"/>
      <w:lang w:eastAsia="en-US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pPr>
      <w:spacing w:before="800" w:after="180" w:line="240" w:lineRule="auto"/>
    </w:pPr>
    <w:rPr>
      <w:bCs/>
      <w:szCs w:val="18"/>
      <w:lang w:eastAsia="en-US"/>
    </w:rPr>
  </w:style>
  <w:style w:type="character" w:customStyle="1" w:styleId="SalutationChar">
    <w:name w:val="Salutation Char"/>
    <w:basedOn w:val="DefaultParagraphFont"/>
    <w:link w:val="Salutation"/>
    <w:uiPriority w:val="4"/>
    <w:rPr>
      <w:bCs/>
      <w:szCs w:val="18"/>
      <w:lang w:eastAsia="en-US"/>
    </w:rPr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before="720" w:after="280" w:line="240" w:lineRule="auto"/>
      <w:contextualSpacing/>
    </w:pPr>
    <w:rPr>
      <w:bCs/>
      <w:color w:val="262626" w:themeColor="text1" w:themeTint="D9"/>
      <w:szCs w:val="18"/>
      <w:lang w:eastAsia="en-US"/>
    </w:rPr>
  </w:style>
  <w:style w:type="character" w:customStyle="1" w:styleId="SignatureChar">
    <w:name w:val="Signature Char"/>
    <w:basedOn w:val="DefaultParagraphFont"/>
    <w:link w:val="Signature"/>
    <w:uiPriority w:val="6"/>
    <w:rPr>
      <w:bCs/>
      <w:color w:val="262626" w:themeColor="text1" w:themeTint="D9"/>
      <w:szCs w:val="18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  <w:rPr>
      <w:rFonts w:ascii="Garamond" w:hAnsi="Garamond"/>
      <w:color w:val="595959" w:themeColor="text1" w:themeTint="A6"/>
      <w:sz w:val="20"/>
    </w:rPr>
  </w:style>
  <w:style w:type="paragraph" w:customStyle="1" w:styleId="CompanyName">
    <w:name w:val="Company Name"/>
    <w:basedOn w:val="Normal"/>
    <w:next w:val="Normal"/>
    <w:uiPriority w:val="1"/>
    <w:qFormat/>
    <w:pPr>
      <w:spacing w:after="120" w:line="240" w:lineRule="auto"/>
    </w:pPr>
    <w:rPr>
      <w:rFonts w:ascii="Garamond" w:hAnsi="Garamond"/>
      <w:color w:val="B42C1A" w:themeColor="accent1" w:themeShade="BF"/>
      <w:sz w:val="56"/>
    </w:rPr>
  </w:style>
  <w:style w:type="character" w:customStyle="1" w:styleId="HeaderChar">
    <w:name w:val="Header Char"/>
    <w:basedOn w:val="DefaultParagraphFont"/>
    <w:link w:val="Header"/>
    <w:uiPriority w:val="99"/>
    <w:rPr>
      <w:rFonts w:ascii="Garamond" w:hAnsi="Garamond"/>
      <w:color w:val="595959" w:themeColor="text1" w:themeTint="A6"/>
      <w:sz w:val="2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rFonts w:ascii="Garamond" w:hAnsi="Garamond"/>
      <w:caps/>
      <w:color w:val="B42C1A" w:themeColor="accent1" w:themeShade="BF"/>
      <w:sz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Garamond" w:hAnsi="Garamond"/>
      <w:caps/>
      <w:color w:val="B42C1A" w:themeColor="accent1" w:themeShade="BF"/>
      <w:sz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b w:val="0"/>
      <w:i w:val="0"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33333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cstheme="majorBidi"/>
      <w:color w:val="333333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B42C1A" w:themeColor="accent1" w:themeShade="BF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theme="majorBidi"/>
      <w:iCs/>
      <w:color w:val="595959" w:themeColor="text1" w:themeTint="A6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333333" w:themeColor="tex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ajorBidi"/>
      <w:color w:val="B42C1A" w:themeColor="accent1" w:themeShade="B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color w:val="333333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B42C1A" w:themeColor="accent1" w:themeShade="BF"/>
        <w:bottom w:val="single" w:sz="4" w:space="10" w:color="B42C1A" w:themeColor="accent1" w:themeShade="BF"/>
      </w:pBdr>
      <w:spacing w:before="360" w:after="360"/>
    </w:pPr>
    <w:rPr>
      <w:i/>
      <w:iCs/>
      <w:color w:val="B42C1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B42C1A" w:themeColor="accent1" w:themeShade="BF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FC18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8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156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ipawalodge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AppData\Roaming\Microsoft\Templates\Business%20letter%20(simple%20design).dotx" TargetMode="External"/></Relationships>
</file>

<file path=word/theme/theme1.xml><?xml version="1.0" encoding="utf-8"?>
<a:theme xmlns:a="http://schemas.openxmlformats.org/drawingml/2006/main" name="Office Theme">
  <a:themeElements>
    <a:clrScheme name="Custom 87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E14934"/>
      </a:accent1>
      <a:accent2>
        <a:srgbClr val="F0AA59"/>
      </a:accent2>
      <a:accent3>
        <a:srgbClr val="E8DEA7"/>
      </a:accent3>
      <a:accent4>
        <a:srgbClr val="B3D192"/>
      </a:accent4>
      <a:accent5>
        <a:srgbClr val="77D1BF"/>
      </a:accent5>
      <a:accent6>
        <a:srgbClr val="67B4C7"/>
      </a:accent6>
      <a:hlink>
        <a:srgbClr val="0563C1"/>
      </a:hlink>
      <a:folHlink>
        <a:srgbClr val="954F72"/>
      </a:folHlink>
    </a:clrScheme>
    <a:fontScheme name="Custom 100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(simple design)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2026-07-29T10:18:00Z</dcterms:created>
  <dcterms:modified xsi:type="dcterms:W3CDTF">2026-07-29T10:18:00Z</dcterms:modified>
</cp:coreProperties>
</file>